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17D55" w14:textId="77777777" w:rsidR="00A056DE" w:rsidRDefault="00000000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SIATKA GODZIN - </w:t>
      </w:r>
      <w:proofErr w:type="gramStart"/>
      <w:r>
        <w:rPr>
          <w:b/>
          <w:bCs/>
        </w:rPr>
        <w:t>STUDIA  NIESTACJONARNE</w:t>
      </w:r>
      <w:proofErr w:type="gramEnd"/>
      <w:r>
        <w:rPr>
          <w:b/>
          <w:bCs/>
        </w:rPr>
        <w:t xml:space="preserve"> rok akademicki 2026/2027</w:t>
      </w:r>
    </w:p>
    <w:p w14:paraId="64E226AE" w14:textId="77777777" w:rsidR="00A056DE" w:rsidRDefault="00A056DE">
      <w:pPr>
        <w:shd w:val="clear" w:color="auto" w:fill="FFFFFF"/>
        <w:jc w:val="center"/>
        <w:rPr>
          <w:b/>
        </w:rPr>
      </w:pPr>
    </w:p>
    <w:tbl>
      <w:tblPr>
        <w:tblW w:w="108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"/>
        <w:gridCol w:w="2815"/>
        <w:gridCol w:w="709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056DE" w14:paraId="7F518819" w14:textId="77777777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2C444" w14:textId="77777777" w:rsidR="00A056DE" w:rsidRDefault="00000000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br/>
              <w:t>Y</w:t>
            </w:r>
            <w:r>
              <w:rPr>
                <w:sz w:val="18"/>
                <w:szCs w:val="18"/>
              </w:rPr>
              <w:br/>
              <w:t>D</w:t>
            </w:r>
            <w:r>
              <w:rPr>
                <w:sz w:val="18"/>
                <w:szCs w:val="18"/>
              </w:rPr>
              <w:br/>
              <w:t>Z.</w:t>
            </w:r>
          </w:p>
        </w:tc>
        <w:tc>
          <w:tcPr>
            <w:tcW w:w="2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0437D" w14:textId="77777777" w:rsidR="00A056DE" w:rsidRDefault="00A056DE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609E3A1" w14:textId="77777777" w:rsidR="00A056DE" w:rsidRDefault="00000000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KIERUNEK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E93CB" w14:textId="77777777" w:rsidR="00A056DE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RO-DZAJ</w:t>
            </w:r>
          </w:p>
          <w:p w14:paraId="5128B9C6" w14:textId="77777777" w:rsidR="00A056DE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STU-DIÓW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BB17B" w14:textId="77777777" w:rsidR="00A056DE" w:rsidRDefault="00A056DE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8847947" w14:textId="77777777" w:rsidR="00A056DE" w:rsidRDefault="00000000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JĘZYK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581C" w14:textId="77777777" w:rsidR="00A056DE" w:rsidRDefault="00000000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ROK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F04E" w14:textId="77777777" w:rsidR="00A056DE" w:rsidRDefault="00000000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ROK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4BAC7" w14:textId="77777777" w:rsidR="00A056DE" w:rsidRDefault="00000000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ROK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E20FC" w14:textId="77777777" w:rsidR="00A056DE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IV ROK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44254" w14:textId="77777777" w:rsidR="00A056DE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V ROK</w:t>
            </w:r>
          </w:p>
        </w:tc>
      </w:tr>
      <w:tr w:rsidR="00A056DE" w14:paraId="3D24D506" w14:textId="77777777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F2363" w14:textId="77777777" w:rsidR="00A056DE" w:rsidRDefault="00A056DE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D73FF" w14:textId="77777777" w:rsidR="00A056DE" w:rsidRDefault="00A056DE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7A7D1" w14:textId="77777777" w:rsidR="00A056DE" w:rsidRDefault="00A056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E073F" w14:textId="77777777" w:rsidR="00A056DE" w:rsidRDefault="00A056DE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8BB5A" w14:textId="77777777" w:rsidR="00A056DE" w:rsidRDefault="00A056DE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83FC3" w14:textId="77777777" w:rsidR="00A056DE" w:rsidRDefault="00A056DE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31466" w14:textId="77777777" w:rsidR="00A056DE" w:rsidRDefault="00A056DE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270EF" w14:textId="77777777" w:rsidR="00A056DE" w:rsidRDefault="00000000">
            <w:pPr>
              <w:shd w:val="clear" w:color="auto" w:fill="FFFFFF"/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35F89" w14:textId="77777777" w:rsidR="00A056DE" w:rsidRDefault="00000000">
            <w:pPr>
              <w:shd w:val="clear" w:color="auto" w:fill="FFFFFF"/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</w:p>
        </w:tc>
      </w:tr>
      <w:tr w:rsidR="00A056DE" w14:paraId="6BF8EE2B" w14:textId="77777777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D213E" w14:textId="77777777" w:rsidR="00A056DE" w:rsidRDefault="00A056DE">
            <w:pPr>
              <w:shd w:val="clear" w:color="auto" w:fill="FFFFFF"/>
              <w:spacing w:after="0" w:line="240" w:lineRule="auto"/>
              <w:jc w:val="center"/>
            </w:pPr>
          </w:p>
        </w:tc>
        <w:tc>
          <w:tcPr>
            <w:tcW w:w="2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12E1A" w14:textId="77777777" w:rsidR="00A056DE" w:rsidRDefault="00A056DE">
            <w:pPr>
              <w:shd w:val="clear" w:color="auto" w:fill="FFFFFF"/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26878" w14:textId="77777777" w:rsidR="00A056DE" w:rsidRDefault="00A056DE">
            <w:pPr>
              <w:shd w:val="clear" w:color="auto" w:fill="FFFFFF"/>
              <w:spacing w:after="0" w:line="240" w:lineRule="auto"/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EB94F" w14:textId="77777777" w:rsidR="00A056DE" w:rsidRDefault="00A056DE">
            <w:pPr>
              <w:shd w:val="clear" w:color="auto" w:fill="FFFFFF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7CCE3" w14:textId="77777777" w:rsidR="00A056DE" w:rsidRDefault="00000000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sem.zim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BFB5B" w14:textId="77777777" w:rsidR="00A056DE" w:rsidRDefault="00000000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</w:r>
            <w:proofErr w:type="spellStart"/>
            <w:r>
              <w:rPr>
                <w:sz w:val="18"/>
                <w:szCs w:val="18"/>
              </w:rPr>
              <w:t>let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6A934" w14:textId="77777777" w:rsidR="00A056DE" w:rsidRDefault="00000000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sem.zim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5ECE3" w14:textId="77777777" w:rsidR="00A056DE" w:rsidRDefault="00000000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106D6E66" w14:textId="77777777" w:rsidR="00A056DE" w:rsidRDefault="00000000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let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0FFCB" w14:textId="77777777" w:rsidR="00A056DE" w:rsidRDefault="00000000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sem.zim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1E630" w14:textId="77777777" w:rsidR="00A056DE" w:rsidRDefault="00000000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1278984E" w14:textId="77777777" w:rsidR="00A056DE" w:rsidRDefault="00000000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let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7AC26" w14:textId="77777777" w:rsidR="00A056DE" w:rsidRDefault="00000000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sem.zim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3F00C" w14:textId="77777777" w:rsidR="00A056DE" w:rsidRDefault="00000000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sem.let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C9F59" w14:textId="77777777" w:rsidR="00A056DE" w:rsidRDefault="00000000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sem.zim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A12DD" w14:textId="77777777" w:rsidR="00A056DE" w:rsidRDefault="00000000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0FA299F4" w14:textId="77777777" w:rsidR="00A056DE" w:rsidRDefault="00000000">
            <w:pPr>
              <w:shd w:val="clear" w:color="auto" w:fill="FFFFFF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let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A056DE" w14:paraId="5BF2F210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5E13B" w14:textId="77777777" w:rsidR="00A056DE" w:rsidRDefault="0000000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</w:t>
            </w:r>
          </w:p>
          <w:p w14:paraId="732E66C7" w14:textId="77777777" w:rsidR="00A056DE" w:rsidRDefault="0000000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</w:t>
            </w:r>
          </w:p>
          <w:p w14:paraId="5629D208" w14:textId="77777777" w:rsidR="00A056DE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  <w:szCs w:val="14"/>
              </w:rPr>
              <w:t>Z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B72EC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ZOOTECHNIKA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7E6F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332BB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DF193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94C60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3CCA7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EEAF9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9372A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5FE88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26AB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3E67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E0940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ACCD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6CD4EDAA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D357E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9E8E8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ZOOTECHNIKA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8E6B8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803E7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A6D56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173D5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561F5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BDAF5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BB282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C0656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BD44E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C7D9E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BE29A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0FD5E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6BD4D706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E8FF7" w14:textId="77777777" w:rsidR="00A056DE" w:rsidRDefault="00A056D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14:paraId="26D5BE4A" w14:textId="77777777" w:rsidR="00A056DE" w:rsidRDefault="0000000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</w:t>
            </w:r>
          </w:p>
          <w:p w14:paraId="70F1E244" w14:textId="77777777" w:rsidR="00A056DE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22C30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BUDOWNICTWO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5ED0D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3EDBB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E8E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A3105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75D84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B5C7C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7B81E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F4425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29D6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FF440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9F83E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536D2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0956BCB4" w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9FEFC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7E27D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GEODEZJA I KARTOGRAFIA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8A030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635EB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F422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A8EF7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B72AC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AFB44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61DD1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2CB0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35A0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0B472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782A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D446D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4E4B42B1" w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1F438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301D6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INŻYNIERIA ŚRODOWISKA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A7011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A29CC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2470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CDD06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7E919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64D95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B1D60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2DA53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E4B96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6A47E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137E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BB493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0A6D5CF1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A7198" w14:textId="77777777" w:rsidR="00A056DE" w:rsidRDefault="0000000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</w:t>
            </w:r>
          </w:p>
          <w:p w14:paraId="1AF4A046" w14:textId="77777777" w:rsidR="00A056DE" w:rsidRDefault="0000000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</w:t>
            </w:r>
          </w:p>
          <w:p w14:paraId="35B55EEB" w14:textId="77777777" w:rsidR="00A056DE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  <w:szCs w:val="14"/>
              </w:rPr>
              <w:t>i L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72DC6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ROLNICTWO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3B495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3A60E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6061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51B4C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4E2CB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D315B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B3EF5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B211D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1FC6B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D9F7D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C59B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BDE56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5F6A2911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8E8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AEE54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ROLNICTWO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5E263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A995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8AD1E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638A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7656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B3135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BAEF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35AF2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4D872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061C9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423B9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B69E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3B8C49FE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657D5" w14:textId="77777777" w:rsidR="00A056DE" w:rsidRDefault="0000000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WM</w:t>
            </w:r>
          </w:p>
          <w:p w14:paraId="1C543403" w14:textId="77777777" w:rsidR="00A056DE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  <w:szCs w:val="14"/>
              </w:rPr>
              <w:t xml:space="preserve">i </w:t>
            </w:r>
            <w:proofErr w:type="spellStart"/>
            <w:r>
              <w:rPr>
                <w:b/>
                <w:sz w:val="14"/>
                <w:szCs w:val="14"/>
              </w:rPr>
              <w:t>I</w:t>
            </w:r>
            <w:proofErr w:type="spellEnd"/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C2251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INFORMATYKA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D655B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0510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D08B5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3F60C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31295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CD15E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8EB14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F0F45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99BF7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11AA9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8AD9E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979A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3DD8D114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F5EB5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0F987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INFORMATYKA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19D97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772C3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warsz.inf.j.a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A7290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9E258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D1053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82F7E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2F1D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4320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EF7A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E95DB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7DF8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635C0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6545A50F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9CD4C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  <w:p w14:paraId="5BA5BF10" w14:textId="77777777" w:rsidR="00A056DE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</w:t>
            </w:r>
          </w:p>
          <w:p w14:paraId="009FBC95" w14:textId="77777777" w:rsidR="00A056DE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14:paraId="0B124599" w14:textId="77777777" w:rsidR="00A056DE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4AB2A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EKONOMIA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75285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59BD3" w14:textId="77777777" w:rsidR="00A056DE" w:rsidRDefault="00000000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obcy (</w:t>
            </w:r>
            <w:proofErr w:type="spellStart"/>
            <w:r>
              <w:rPr>
                <w:sz w:val="18"/>
                <w:szCs w:val="18"/>
              </w:rPr>
              <w:t>ang.sp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7A986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F322D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4C089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B3FF5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5AF8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BA21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5A5C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53B8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87B89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80F08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22EABD61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A13BB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3BA43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EKONOMIA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D6133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6B897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47B9B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6C1C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59CC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D61AD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917B2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EC63B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7929B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047F5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5616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5F591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A056DE" w14:paraId="50482A65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FF5E7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95338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ZARZĄDZANIE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A5CF0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C5BF9" w14:textId="77777777" w:rsidR="00A056DE" w:rsidRDefault="00000000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obcy (</w:t>
            </w:r>
            <w:proofErr w:type="spellStart"/>
            <w:r>
              <w:rPr>
                <w:sz w:val="18"/>
                <w:szCs w:val="18"/>
              </w:rPr>
              <w:t>ang.sp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131CE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07737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A487A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B65CF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88D9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7ADB9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05138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8C85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A2970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8F3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4634FFE3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F3B9B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E9E1F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ZARZĄDZANIE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4EBFF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E5C39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4AE3A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CD7C2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E34D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F318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C75DD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28D5B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5AF73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8D559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D99DC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487A7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2BC2E68A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988B8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EF234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ZARZĄDZANIE I INŻ. PRODUKCJI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E9C5E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19625" w14:textId="77777777" w:rsidR="00A056DE" w:rsidRDefault="00000000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obcy (</w:t>
            </w:r>
            <w:proofErr w:type="spellStart"/>
            <w:r>
              <w:rPr>
                <w:sz w:val="18"/>
                <w:szCs w:val="18"/>
              </w:rPr>
              <w:t>ang.sp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9D4AC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08C0C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97FBA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5D478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4C786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747E8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E5C3B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5322E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2D40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C9E5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273AC02A" w14:textId="77777777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316CB" w14:textId="77777777" w:rsidR="00A056DE" w:rsidRDefault="00A056DE">
            <w:pPr>
              <w:spacing w:after="0" w:line="240" w:lineRule="auto"/>
              <w:rPr>
                <w:b/>
                <w:bCs/>
              </w:rPr>
            </w:pPr>
          </w:p>
          <w:p w14:paraId="4A5E61B5" w14:textId="77777777" w:rsidR="00A056DE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</w:t>
            </w:r>
          </w:p>
          <w:p w14:paraId="21D72F41" w14:textId="77777777" w:rsidR="00A056DE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14:paraId="573C8390" w14:textId="77777777" w:rsidR="00A056DE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018EF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BEZPIECZEŃSTWO NARODOWE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958B2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C96A2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B82F8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C2DD3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6C74D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8B208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2CDA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9277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C9E6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E36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3C88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16133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49DFEEC1" w14:textId="77777777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AE58D" w14:textId="77777777" w:rsidR="00A056DE" w:rsidRDefault="00A056D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500FB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BEZPIECZEŃSTWO NARODOWE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35DD8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41E4E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B7353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3FA97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1389D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BCF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053E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0D4B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E1320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0A2F2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7DC1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3C88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1950D04A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73F8D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DCB1C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PEDAGOGIKA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59E34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31119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3CE9E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A3168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62A7D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8D0BB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C6F2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1D1A2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42E5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358AA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D320D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5CA5A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4F132E62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36872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AB4C8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PEDAGOGIKA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2E8D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4C585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A412D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34E97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AB86A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1B83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CE36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49D1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C8E3E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9D496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D663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64EA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5B1F2C39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752C6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F425C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PEDAGOGIKA SPECJALNA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18163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D951F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 sp.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E9E28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1A7A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B222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86E9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C7A3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8E38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E56B7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170D6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2B116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06FD5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2D8D278F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06B7C" w14:textId="77777777" w:rsidR="00A056DE" w:rsidRDefault="00A056DE">
            <w:pPr>
              <w:spacing w:after="0" w:line="240" w:lineRule="auto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859A7" w14:textId="77777777" w:rsidR="00A056DE" w:rsidRDefault="00000000">
            <w:pPr>
              <w:spacing w:after="0" w:line="240" w:lineRule="auto"/>
            </w:pPr>
            <w:r>
              <w:rPr>
                <w:sz w:val="20"/>
                <w:szCs w:val="20"/>
              </w:rPr>
              <w:t>PED. PRZEDSZ. I WCZESNOSZ.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41AD4" w14:textId="77777777" w:rsidR="00A056DE" w:rsidRDefault="0000000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j.m.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63BF0" w14:textId="77777777" w:rsidR="00A056DE" w:rsidRDefault="0000000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obcy sp.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64905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C0EB2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CA040" w14:textId="77777777" w:rsidR="00A056DE" w:rsidRDefault="0000000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C8C12" w14:textId="77777777" w:rsidR="00A056DE" w:rsidRDefault="0000000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659B1" w14:textId="77777777" w:rsidR="00A056DE" w:rsidRDefault="0000000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BBC43" w14:textId="77777777" w:rsidR="00A056DE" w:rsidRDefault="0000000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20B78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EA5C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9A89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4A4A6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0F551BF4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355B8" w14:textId="77777777" w:rsidR="00A056DE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</w:t>
            </w:r>
          </w:p>
          <w:p w14:paraId="1B6C333C" w14:textId="77777777" w:rsidR="00A056DE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14:paraId="20F651E6" w14:textId="77777777" w:rsidR="00A056DE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T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0BAE0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ENERGETYKA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DE071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82A50" w14:textId="77777777" w:rsidR="00A056DE" w:rsidRDefault="00000000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obcy (</w:t>
            </w:r>
            <w:proofErr w:type="spellStart"/>
            <w:r>
              <w:rPr>
                <w:sz w:val="18"/>
                <w:szCs w:val="18"/>
              </w:rPr>
              <w:t>ang.sp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C220B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2D7CF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1BE7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68ED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3172C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CF357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009E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9A137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A9CEA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27FFE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662B48FA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E099A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327FE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MECHANIKA I BUD. MASZYN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22D50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1416F" w14:textId="77777777" w:rsidR="00A056DE" w:rsidRDefault="00000000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obcy (</w:t>
            </w:r>
            <w:proofErr w:type="spellStart"/>
            <w:r>
              <w:rPr>
                <w:sz w:val="18"/>
                <w:szCs w:val="18"/>
              </w:rPr>
              <w:t>ang.sp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8245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67EA9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5F290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737A2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E19F8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709F3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5745D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DD96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9C7B7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F9106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433120D3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B88B2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7E164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MECHANIKA I BUD. MASZYN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E932B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0AA4B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1D8A3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0B37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0C1CD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7C7D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95773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C84E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49A78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6B8AD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77879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59990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008DA847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50DA0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89E32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MECHATRONIKA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9D3A7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9B8AA" w14:textId="77777777" w:rsidR="00A056DE" w:rsidRDefault="00000000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obcy (</w:t>
            </w:r>
            <w:proofErr w:type="spellStart"/>
            <w:r>
              <w:rPr>
                <w:sz w:val="18"/>
                <w:szCs w:val="18"/>
              </w:rPr>
              <w:t>ang.sp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E0323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B2417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4600B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57019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A2A5A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78C2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946C8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D357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98CD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C25AA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151332C6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D6423" w14:textId="77777777" w:rsidR="00A056DE" w:rsidRDefault="0000000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WN</w:t>
            </w:r>
          </w:p>
          <w:p w14:paraId="46778355" w14:textId="77777777" w:rsidR="00A056DE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  <w:szCs w:val="14"/>
              </w:rPr>
              <w:t>o Ż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63967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TECHN. ŻYWN. I ŻYW. CZŁ.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52958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FD16F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27F9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4BB69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68DE7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E99FB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5FB76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CD06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501C0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0EAE9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09D0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5BC3D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1DB52EF7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F9BC4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76CC5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TECHN. ŻYWN. I ŻYW. CZŁ.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48EBE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4EC4F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A7202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4925D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FD93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E0919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FDB4D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CDCE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48CF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1FA1D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4FE7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292C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2319B542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77154" w14:textId="77777777" w:rsidR="00A056DE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</w:p>
          <w:p w14:paraId="462374D0" w14:textId="77777777" w:rsidR="00A056DE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</w:p>
          <w:p w14:paraId="59452C79" w14:textId="77777777" w:rsidR="00A056DE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  <w:p w14:paraId="4DC800C9" w14:textId="77777777" w:rsidR="00A056DE" w:rsidRDefault="00000000">
            <w:pPr>
              <w:spacing w:after="0" w:line="240" w:lineRule="auto"/>
              <w:jc w:val="center"/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30F44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ADMINISTRACJA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D5AEE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60AEA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DA487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D89B6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8ED93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EEDCE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5C3A9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023B5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68D27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1E610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3C5E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D3EAA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68A25F5D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B72FA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6BE07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BEZPIECZEŃSTWO WEWN.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5113E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37DA4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8022C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84D17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255FB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943DE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D72A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3D2F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25D2C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D4756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68CE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75706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0B2DC20D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158FD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FB275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DORADZTWO PODATKOWE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E1676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06C2F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0D36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E84B0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55D5B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B58A0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3F9E6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6A521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99BC9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A3BB8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1E98B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96252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061BC4DB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A3387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7B4D5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KRYMINOLOGIA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133B5" w14:textId="77777777" w:rsidR="00A056D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988FC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90A68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10FFA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E9547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1AC1F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4E73F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8286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24943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16D60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DD42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041DE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56DE" w14:paraId="55EE252E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BCBEA" w14:textId="77777777" w:rsidR="00A056DE" w:rsidRDefault="00A056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ABF5A" w14:textId="77777777" w:rsidR="00A056DE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BB68A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6939D" w14:textId="77777777" w:rsidR="00A056DE" w:rsidRDefault="00000000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obcy sp.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9D2D0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95B2A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B3FC9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AE0A7" w14:textId="77777777" w:rsidR="00A056DE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95052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B11C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5339D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9FCB4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06A2A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D94D" w14:textId="77777777" w:rsidR="00A056DE" w:rsidRDefault="00A056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C15371F" w14:textId="77777777" w:rsidR="00A056DE" w:rsidRDefault="00A056DE">
      <w:pPr>
        <w:shd w:val="clear" w:color="auto" w:fill="FFFFFF"/>
        <w:jc w:val="center"/>
      </w:pPr>
    </w:p>
    <w:p w14:paraId="44F058D5" w14:textId="77777777" w:rsidR="00A056DE" w:rsidRDefault="00A056DE"/>
    <w:p w14:paraId="538CC289" w14:textId="77777777" w:rsidR="00A056DE" w:rsidRDefault="00A056DE"/>
    <w:p w14:paraId="5A0FF5D5" w14:textId="77777777" w:rsidR="00A056DE" w:rsidRDefault="00A056DE"/>
    <w:p w14:paraId="3156D415" w14:textId="77777777" w:rsidR="00A056DE" w:rsidRDefault="00A056DE"/>
    <w:p w14:paraId="6B12EC17" w14:textId="77777777" w:rsidR="00A056DE" w:rsidRDefault="00A056DE"/>
    <w:p w14:paraId="4FF80C9D" w14:textId="77777777" w:rsidR="00A056DE" w:rsidRDefault="00A056DE"/>
    <w:sectPr w:rsidR="00A056DE">
      <w:pgSz w:w="11906" w:h="16838"/>
      <w:pgMar w:top="720" w:right="567" w:bottom="72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3B4A6" w14:textId="77777777" w:rsidR="00934869" w:rsidRDefault="00934869">
      <w:pPr>
        <w:spacing w:after="0" w:line="240" w:lineRule="auto"/>
      </w:pPr>
      <w:r>
        <w:separator/>
      </w:r>
    </w:p>
  </w:endnote>
  <w:endnote w:type="continuationSeparator" w:id="0">
    <w:p w14:paraId="2FE6F01F" w14:textId="77777777" w:rsidR="00934869" w:rsidRDefault="00934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AD82A" w14:textId="77777777" w:rsidR="00934869" w:rsidRDefault="0093486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FA2AE73" w14:textId="77777777" w:rsidR="00934869" w:rsidRDefault="009348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056DE"/>
    <w:rsid w:val="00934869"/>
    <w:rsid w:val="00944383"/>
    <w:rsid w:val="00A056DE"/>
    <w:rsid w:val="00F9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3EF2A"/>
  <w15:docId w15:val="{C6FDEAEC-7F2A-457D-AA3D-792004F8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Arial"/>
        <w:sz w:val="22"/>
        <w:szCs w:val="22"/>
        <w:lang w:val="pl-PL" w:eastAsia="pl-PL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Wojasinski</dc:creator>
  <cp:lastModifiedBy>Elwira Dobrzycka</cp:lastModifiedBy>
  <cp:revision>2</cp:revision>
  <dcterms:created xsi:type="dcterms:W3CDTF">2026-09-03T09:45:00Z</dcterms:created>
  <dcterms:modified xsi:type="dcterms:W3CDTF">2026-09-03T09:45:00Z</dcterms:modified>
</cp:coreProperties>
</file>