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4040" w14:textId="315D0597" w:rsidR="00466985" w:rsidRDefault="00000000">
      <w:pPr>
        <w:jc w:val="center"/>
        <w:rPr>
          <w:b/>
        </w:rPr>
      </w:pPr>
      <w:r>
        <w:rPr>
          <w:b/>
        </w:rPr>
        <w:t>SIATKA GODZIN - STUDIA STACJONARNE rok akademicki 202</w:t>
      </w:r>
      <w:r w:rsidR="00496114">
        <w:rPr>
          <w:b/>
        </w:rPr>
        <w:t>6</w:t>
      </w:r>
      <w:r>
        <w:rPr>
          <w:b/>
        </w:rPr>
        <w:t>/202</w:t>
      </w:r>
      <w:r w:rsidR="00496114">
        <w:rPr>
          <w:b/>
        </w:rPr>
        <w:t>7</w:t>
      </w:r>
    </w:p>
    <w:p w14:paraId="6A3AA82C" w14:textId="77777777" w:rsidR="00466985" w:rsidRDefault="00466985">
      <w:pPr>
        <w:jc w:val="center"/>
        <w:rPr>
          <w:b/>
          <w:sz w:val="16"/>
          <w:szCs w:val="16"/>
        </w:rPr>
      </w:pP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"/>
        <w:gridCol w:w="2815"/>
        <w:gridCol w:w="709"/>
        <w:gridCol w:w="12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6985" w14:paraId="4702E68A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806A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br/>
              <w:t>Y</w:t>
            </w:r>
            <w:r>
              <w:rPr>
                <w:sz w:val="18"/>
                <w:szCs w:val="18"/>
              </w:rPr>
              <w:br/>
              <w:t>D</w:t>
            </w:r>
            <w:r>
              <w:rPr>
                <w:sz w:val="18"/>
                <w:szCs w:val="18"/>
              </w:rPr>
              <w:br/>
              <w:t>Z.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559F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52860E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KIERUNEK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0691" w14:textId="77777777" w:rsidR="00466985" w:rsidRDefault="000000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RO-DZAJ</w:t>
            </w:r>
          </w:p>
          <w:p w14:paraId="5CD7B16E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STU-DIÓW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B11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39D6B7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JĘZYK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B9F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ROK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D685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ROK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628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ROK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23EC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IV ROK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3DBC5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V ROK</w:t>
            </w:r>
          </w:p>
        </w:tc>
      </w:tr>
      <w:tr w:rsidR="00466985" w14:paraId="505A066F" w14:textId="77777777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0B08" w14:textId="77777777" w:rsidR="00466985" w:rsidRDefault="004669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160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3E58" w14:textId="77777777" w:rsidR="00466985" w:rsidRDefault="0046698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73E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79F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6A1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373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216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5ABE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</w:p>
        </w:tc>
      </w:tr>
      <w:tr w:rsidR="00466985" w14:paraId="17B1E1B6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C13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3718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902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DCD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3EA3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415D512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F5EC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252A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B291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599B5D9C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09F5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BF24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E8E9853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9698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3B88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4004A30D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10FA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sem.zim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05D5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4494B35D" w14:textId="77777777" w:rsidR="00466985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466985" w14:paraId="0581F9E7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CBE50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358DC992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  <w:p w14:paraId="1B7ABCF5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  <w:p w14:paraId="4EAFD174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2FCC" w14:textId="77777777" w:rsidR="00466985" w:rsidRDefault="00000000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DIETETYKA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8B1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ACF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A2F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4F4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E1D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909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311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298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08A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6B4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15C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64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56B88FB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BFCC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EDBF" w14:textId="77777777" w:rsidR="00466985" w:rsidRDefault="00000000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DIETETYKA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7CCC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71B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E1A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CCD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4A6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975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13E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B98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33B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5B0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F9A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80F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EAEBBF8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F6ED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B1C0" w14:textId="77777777" w:rsidR="00466985" w:rsidRDefault="00000000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FIZJOTERAPIA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AC97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0B2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obcy </w:t>
            </w:r>
            <w:proofErr w:type="spellStart"/>
            <w:r>
              <w:rPr>
                <w:sz w:val="20"/>
                <w:szCs w:val="20"/>
              </w:rPr>
              <w:t>specj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CBB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FE37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A6F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2D8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347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B22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AAF7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943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C14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8CF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EB459FA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E392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4703" w14:textId="77777777" w:rsidR="00466985" w:rsidRDefault="00000000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PIELĘGNIARSTWO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F1F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78B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j.ang.specj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562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CC7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11F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42A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9A1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6E1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5CF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A1C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F7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F3E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B8130D5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B817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365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PIELĘGNIARSTWO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048B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FBA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ang./warsz.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D1A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A7D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E6F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D30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190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A31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889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039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A5B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CEE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D459303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4F12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52A6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POŁOŻNICTWO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621E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1BA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j.ang.specj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687C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647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19E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2DA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9044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63F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059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AEC0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027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2F5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9E85F0F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5D0B3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517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RATOWNICTWO MEDYCZNE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65EC2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FD1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obcy </w:t>
            </w:r>
            <w:proofErr w:type="spellStart"/>
            <w:r>
              <w:rPr>
                <w:sz w:val="20"/>
                <w:szCs w:val="20"/>
              </w:rPr>
              <w:t>specj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03B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AC6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35C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46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7B0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E28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36F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D7C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E28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8BE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BE3C05C" w14:textId="77777777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8E33" w14:textId="77777777" w:rsidR="00466985" w:rsidRDefault="00466985">
            <w:pPr>
              <w:spacing w:after="0" w:line="240" w:lineRule="auto"/>
              <w:rPr>
                <w:b/>
              </w:rPr>
            </w:pPr>
          </w:p>
          <w:p w14:paraId="01C32CDF" w14:textId="77777777" w:rsidR="00466985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WB</w:t>
            </w:r>
            <w:r>
              <w:rPr>
                <w:b/>
                <w:sz w:val="20"/>
                <w:szCs w:val="20"/>
              </w:rPr>
              <w:br/>
              <w:t>Z</w:t>
            </w:r>
            <w:r>
              <w:rPr>
                <w:b/>
                <w:sz w:val="20"/>
                <w:szCs w:val="20"/>
              </w:rPr>
              <w:br/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2188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ICHTIOLOGIA I AKWAKULTURA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C32EE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9AB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536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4AD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063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034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A7B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C0E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BC0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5AE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9F3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D846" w14:textId="77777777" w:rsidR="00466985" w:rsidRDefault="00466985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466985" w14:paraId="5AF78F90" w14:textId="7777777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5579" w14:textId="77777777" w:rsidR="00466985" w:rsidRDefault="00466985">
            <w:pPr>
              <w:spacing w:after="0" w:line="240" w:lineRule="auto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EAC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ZOOTECHNIKA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D7B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9E5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554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97A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BC1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3AD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0F1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F6C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6CC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1B9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F92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1474" w14:textId="77777777" w:rsidR="00466985" w:rsidRDefault="00466985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466985" w14:paraId="26D7F25D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B7707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411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ZOOTECHNIKA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679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14A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D82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A44A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B25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C438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25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7B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F5B9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D96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000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09A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B0B6B2A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9C52" w14:textId="77777777" w:rsidR="00466985" w:rsidRDefault="00466985">
            <w:pPr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DB04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ZWIERZĘTA W REKR., ED. I TER.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1180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4EAA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B09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783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22D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367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90E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A1F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B68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11FC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00D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449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F7F8D1D" w14:textId="7777777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EBF8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6E65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ZWIERZĘTA W REKR., ED. I TER.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08B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F6CD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D17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B40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E0B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59A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13F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819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406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F47A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920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17D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AB8037D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A033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7EEF985E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48B5582B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70043393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6C3B72F4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14:paraId="3FB5F1DA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14:paraId="420C11BC" w14:textId="77777777" w:rsidR="0046698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3575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B362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5CF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499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C4EB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92C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B7E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4B2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8F7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213C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B3C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98A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850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5535BDD" w14:textId="7777777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9BFD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20FC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BIOTECHNOLOGIA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48D9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9CD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1FF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956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62D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CA8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25E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5FA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2FF0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FB76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C5C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7221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A1554E4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1E21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A0B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812D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6141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E68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F8A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AF9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82B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2D5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D0D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ECC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316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96A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6FE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A24F29C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B195" w14:textId="77777777" w:rsidR="00466985" w:rsidRDefault="00466985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5342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D24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F78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łacina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56F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999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6830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B89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CA8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4998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BC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FDD4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9A70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233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BA3B2F8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FC0D" w14:textId="77777777" w:rsidR="00466985" w:rsidRDefault="00466985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14D1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BIOTECHNOLOGIA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791C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1CA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łacina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8876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D4C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B5A1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D6A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287F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9FE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DE6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DBB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74A6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2C3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E423896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9E46" w14:textId="77777777" w:rsidR="00466985" w:rsidRDefault="00466985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B68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1D6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BDEE3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łacina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A3B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DFF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140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4E55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A09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330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496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585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3D4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18D2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80CE579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BDB7" w14:textId="77777777" w:rsidR="00466985" w:rsidRDefault="00466985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ECA0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731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1A3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konw</w:t>
            </w:r>
            <w:proofErr w:type="spellEnd"/>
            <w:r>
              <w:rPr>
                <w:sz w:val="20"/>
                <w:szCs w:val="20"/>
              </w:rPr>
              <w:t>. ang.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B0E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A655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534A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01B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CCBE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264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359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3D8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ED3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2A2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130CEA3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1B7C" w14:textId="77777777" w:rsidR="00466985" w:rsidRDefault="00466985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5DA7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BIOTECHNOLOGIA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C84D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1CE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konw</w:t>
            </w:r>
            <w:proofErr w:type="spellEnd"/>
            <w:r>
              <w:rPr>
                <w:sz w:val="20"/>
                <w:szCs w:val="20"/>
              </w:rPr>
              <w:t>. ang.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5EC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5B24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64E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73A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3B3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52C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57E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5C2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6B5B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B86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610DF89" w14:textId="7777777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4763" w14:textId="77777777" w:rsidR="00466985" w:rsidRDefault="00466985">
            <w:pPr>
              <w:spacing w:after="0" w:line="240" w:lineRule="auto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8AB1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MIKROBIOLOGIA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672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9F4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konw</w:t>
            </w:r>
            <w:proofErr w:type="spellEnd"/>
            <w:r>
              <w:rPr>
                <w:sz w:val="20"/>
                <w:szCs w:val="20"/>
              </w:rPr>
              <w:t>. ang.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66A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DD0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010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6A6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74E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14FD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562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0EF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78F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4D4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7AE042B" w14:textId="7777777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4177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7E4862FE" w14:textId="77777777" w:rsidR="00466985" w:rsidRDefault="00466985">
            <w:pPr>
              <w:spacing w:after="0" w:line="240" w:lineRule="auto"/>
              <w:rPr>
                <w:b/>
              </w:rPr>
            </w:pPr>
          </w:p>
          <w:p w14:paraId="3A0AB8A3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485A238D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4512A600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164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930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C54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AB5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79E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92F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F81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BB1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0D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F34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ABC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31D8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9AD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18E3BFC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CC32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8D8F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GEODEZJA I KARTOGRAFIA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34FE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6B6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1CC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4B5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350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210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574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AA1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9EF4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615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2BA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B3A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40D062E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FEC3F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DB1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GEOINFORMATYKA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0EA83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6A8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573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C01C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ABA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F68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FF6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A811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30E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216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1C7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51E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8F50E47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BE78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DE6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GOSPODARKA PRZESTRZENNA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FDD3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55A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C4E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C41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6130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4AC6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332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28E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F54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3F5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B11E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A72D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1C5B0EB" w14:textId="77777777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A803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75C5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ŚRODOWISKA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9354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E4E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8D85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FB08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3D1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02C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765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ADC1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2FF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E8D1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8E7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EAD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9F08ED3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0DA6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70D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TURYSTYKA I REKREACJA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60820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735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AD0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1E7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A02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121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19D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C92F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30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BDC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4DD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EE8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07C9AA2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04D4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FA22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TURYSTYKA I REKREACJA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D97E9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89E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4EF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30D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BE7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D04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700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2DE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39C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858B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1358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96D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4A25A86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4EFFF" w14:textId="77777777" w:rsidR="00466985" w:rsidRDefault="00000000">
            <w:pPr>
              <w:spacing w:after="0" w:line="240" w:lineRule="auto"/>
              <w:jc w:val="center"/>
            </w:pPr>
            <w:r>
              <w:br/>
            </w:r>
          </w:p>
          <w:p w14:paraId="5AB7FDD9" w14:textId="77777777" w:rsidR="00466985" w:rsidRDefault="00466985">
            <w:pPr>
              <w:spacing w:after="0" w:line="240" w:lineRule="auto"/>
              <w:jc w:val="center"/>
            </w:pPr>
          </w:p>
          <w:p w14:paraId="5F926378" w14:textId="77777777" w:rsidR="00466985" w:rsidRDefault="00466985">
            <w:pPr>
              <w:spacing w:after="0" w:line="240" w:lineRule="auto"/>
              <w:jc w:val="center"/>
            </w:pPr>
          </w:p>
          <w:p w14:paraId="0DFED32E" w14:textId="77777777" w:rsidR="00466985" w:rsidRDefault="00466985">
            <w:pPr>
              <w:spacing w:after="0" w:line="240" w:lineRule="auto"/>
              <w:jc w:val="center"/>
            </w:pPr>
          </w:p>
          <w:p w14:paraId="03F8445C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66633D2F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082F2405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9588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ANALIZA I KREOW. TRENDÓW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415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BCF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FE9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C83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B16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B6B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DBA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5B5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62B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CF5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B29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579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F1ECD21" w14:textId="77777777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A265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BCC1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DZIENNIK. I KOMUNIK. SPOŁ.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1D92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1B4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angielski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E68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C4C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891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468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20C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794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B20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551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179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3144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89E247E" w14:textId="77777777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27D4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DCBD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07A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F54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obcy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37F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387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852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0D58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89F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B43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346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943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A9C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257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5E8832C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BC95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16C8F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FILOLOGIA ANGIELSKA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67EB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5E2B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 xml:space="preserve">obcy </w:t>
            </w:r>
            <w:r>
              <w:rPr>
                <w:sz w:val="12"/>
                <w:szCs w:val="12"/>
              </w:rPr>
              <w:t>(nie ang.)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492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131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B375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15D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CD8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50B9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29A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7D8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A05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55D4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FE3138C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D1E07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D3BA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FIL. ANG. W ZAKR. NAUCZ. J. 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509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E91A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 xml:space="preserve">obcy </w:t>
            </w:r>
            <w:r>
              <w:rPr>
                <w:sz w:val="12"/>
                <w:szCs w:val="12"/>
              </w:rPr>
              <w:t>(nie ang.)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7D6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0B0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804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00B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5025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A4F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1CE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6B7F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7E8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E32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A9821C8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1C24B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8852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FILOLOGIA GERMAŃSKA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79CC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4FF1" w14:textId="77777777" w:rsidR="00466985" w:rsidRDefault="0000000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 xml:space="preserve">obcy </w:t>
            </w:r>
            <w:r>
              <w:rPr>
                <w:sz w:val="12"/>
                <w:szCs w:val="12"/>
              </w:rPr>
              <w:t>(nie niem.)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994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2D7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DA5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4416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DB61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F6C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190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D8A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AA60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5F0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681B6D2" w14:textId="77777777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C800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99B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FILOLOGIA POLSKA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DDAB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EC8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816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8F1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EEB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FDC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FB66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677B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CA6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542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F13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F31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72756BF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F3F80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E798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80B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FE0A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j.łac</w:t>
            </w:r>
            <w:proofErr w:type="spellEnd"/>
            <w:r>
              <w:rPr>
                <w:sz w:val="20"/>
                <w:szCs w:val="20"/>
              </w:rPr>
              <w:t xml:space="preserve">. z </w:t>
            </w:r>
            <w:proofErr w:type="spellStart"/>
            <w:r>
              <w:rPr>
                <w:sz w:val="20"/>
                <w:szCs w:val="20"/>
              </w:rPr>
              <w:t>el.k.a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222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614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A73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2C0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8E6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4C4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2F66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043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7A0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879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45B1DBE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A697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DA75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FILOLOGIA POLSKA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F67A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92B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829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F4A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BB3E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154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605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C70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91C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A1B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A1B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729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D56D747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F603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B1D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FILOZOFIA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B23C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85A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354E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02F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06B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27B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1C9D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A98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96B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2CE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F4D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464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8674F28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C0CC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A0B47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FILOZOFIA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9356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1D5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56F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283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25C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7FA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42D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106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D30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63D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1882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D2E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73A4DD0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76EB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D07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3150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A51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A48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F667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EA5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853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845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BC4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B71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1D7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64C1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59A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8A7BD59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0A16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F2E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LOGOPEDIA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EDDD7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4B0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630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7EE1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4A75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4920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76E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692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349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751C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147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3C70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483DAA1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DCB2" w14:textId="77777777" w:rsidR="00466985" w:rsidRDefault="00466985">
            <w:pPr>
              <w:spacing w:after="0" w:line="240" w:lineRule="auto"/>
            </w:pPr>
          </w:p>
          <w:p w14:paraId="2C7A5894" w14:textId="77777777" w:rsidR="00466985" w:rsidRDefault="00466985">
            <w:pPr>
              <w:spacing w:after="0" w:line="240" w:lineRule="auto"/>
              <w:jc w:val="center"/>
            </w:pPr>
          </w:p>
          <w:p w14:paraId="6CA4FD48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109592FE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14:paraId="5534DA09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14:paraId="679D7B36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AEB2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ARCHITEKTURA KRAJOBRAZU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A19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80F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A4C7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193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7F7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BF9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87E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3A19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AF1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BD6C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616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1415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E100726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256F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F01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ARCHITEKTURA KRAJOBRAZU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50E4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E69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7E55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5A36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8E3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975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EFD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5DF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38B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FE6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B9BA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AD1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EE6C77C" w14:textId="77777777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14B2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CCF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644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6F8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4EC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84C3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CA5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63F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E37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296E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295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45F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61F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2B8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71446B2" w14:textId="77777777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AECD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9E4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DF4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D71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C34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7BE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D8D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38A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06E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BA8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2115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7FE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D08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B94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F4E4D51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8C2FA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C00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LEŚNICTWO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596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B41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7BC1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4B4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92C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68CD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093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E596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935B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764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7DB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0CA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485FB9E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92205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14EC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LEŚNICTWO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E8C5C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B6B1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C1C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AAE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C95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DB3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8C1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662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E6C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B55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CA76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4FD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C389EB0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8516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868AC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ŚRODOWISKA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537E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EDC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5BF6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04D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FF0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959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D13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1310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8B9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06D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B6A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2BB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992E2CA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CC83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79C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ŚRODOWISKA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DBD9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DB8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107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0B6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6EE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5F4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0D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A388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B30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B72C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EDD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93B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FC14552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3208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1DCC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DA20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E54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AA1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B03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0E3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DFAC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614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DBB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E0B4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1F5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658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83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FB70A63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4EDB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E8E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ROLNICTWO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8204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B1B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804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636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91E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029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8332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050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A6E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BED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474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F8C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6761D0AF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3E9F" w14:textId="77777777" w:rsidR="00466985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lastRenderedPageBreak/>
              <w:t>WL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3E9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LEKARSKI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F9C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507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j.ang</w:t>
            </w:r>
            <w:proofErr w:type="spellEnd"/>
            <w:r>
              <w:rPr>
                <w:sz w:val="20"/>
                <w:szCs w:val="20"/>
              </w:rPr>
              <w:t>.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6F5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70D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CC05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AF3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69C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FFC3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ACA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B1B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05D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76A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9A58CC7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AD61" w14:textId="77777777" w:rsidR="00466985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</w:t>
            </w:r>
          </w:p>
          <w:p w14:paraId="58FB39FA" w14:textId="77777777" w:rsidR="00466985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  <w:p w14:paraId="38EC208F" w14:textId="77777777" w:rsidR="00466985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  <w:p w14:paraId="55A9E7A3" w14:textId="77777777" w:rsidR="00466985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4250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D8B3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9F23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01B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C71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9AD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047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71C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99A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D55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487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D41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CA7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77FF5D5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7BB1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277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DFB7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2729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warsz.inf.j.a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795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51C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2DD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151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91E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78C9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DED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8B5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177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228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2D808E1" w14:textId="77777777">
        <w:tblPrEx>
          <w:tblCellMar>
            <w:top w:w="0" w:type="dxa"/>
            <w:bottom w:w="0" w:type="dxa"/>
          </w:tblCellMar>
        </w:tblPrEx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9CDB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6B67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3332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5EAC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46B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527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8E9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9A2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012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3D7D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36C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5A6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3B62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E23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8268AF8" w14:textId="77777777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777A" w14:textId="77777777" w:rsidR="00466985" w:rsidRDefault="00466985">
            <w:pPr>
              <w:spacing w:after="0" w:line="240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780F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FB14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1358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warsz.z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ang.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061F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820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D21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6E8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789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54E3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87B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763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EE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D6D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8A3F559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E05CA" w14:textId="77777777" w:rsidR="00466985" w:rsidRDefault="00000000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br/>
              <w:t>WMW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EAFA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WETERYNARIA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556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4A4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869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584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43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933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07D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5D5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4F6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43B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602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8E1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E56F45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22A4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8FBF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65A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CA1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j.łaciński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F20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16F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D77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28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FC8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5A7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C96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C6F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DB7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1D64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11647A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28BD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958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VETERINARY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399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F08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Latin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5E5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B7C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1F2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A8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382A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8E6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96D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3BC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F9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B8A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1F1935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6DE3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3D72701C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6A43C96C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4593199D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6CA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753F4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9933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000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303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6FE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6382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E36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3CE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785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207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395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76A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60A00F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82CC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B1CA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5883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9A6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3D17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5B4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C01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959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588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413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97C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602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F122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450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96E9D4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2BB9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14D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BA78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62EF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F66C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E4B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EC5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C2F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2CC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F78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AE8F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71DA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A2B3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039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2C0E8F6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B74B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78AF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B38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454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F13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845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7C5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9F5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E45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8A4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C101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1535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F68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0A54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A749CA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F550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F6FF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ZARZĄDZANIE I INŻ. PRODUKCJI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751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8049D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C33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059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728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742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6C57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52C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AA1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882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134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022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E83D844" w14:textId="77777777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A03D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312F4CFB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7EA906BB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35743410" w14:textId="77777777" w:rsidR="00466985" w:rsidRDefault="00466985">
            <w:pPr>
              <w:spacing w:after="0" w:line="240" w:lineRule="auto"/>
              <w:rPr>
                <w:b/>
              </w:rPr>
            </w:pPr>
          </w:p>
          <w:p w14:paraId="45FE14AA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3F6BA935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20471BDD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BD4F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ANALITYKA I ZARZ. PUBL.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593D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555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914A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8A7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90E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263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C60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B1C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A71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F2B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B8B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201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6DDDD937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C6E3D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E337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BEZPIECZEŃSTWO NARODOWE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92A4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795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D22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100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4DF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B9A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E2B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059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1F81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CDA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C7A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23C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C657E13" w14:textId="7777777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1534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6068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BEZPIECZEŃSTWO NARODOWE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3AA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7CA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A25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48E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B93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416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D38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A3F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A80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F83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865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417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6FE09D1" w14:textId="77777777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900B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DA7A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4420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563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617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DD0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7A5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CCB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C32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8E6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FB3F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8FD2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5826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DE0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E9910BE" w14:textId="77777777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44C8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8CCA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FCF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A86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653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C04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1A9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B7D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3FBB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D2C3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40C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E37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350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124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686AF475" w14:textId="77777777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2DA7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375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PEDAGOGIKA SPECJALNA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A5A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AF1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D54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2A2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B161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817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6C4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8970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6F5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31F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32E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096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6114" w14:paraId="4B0B564F" w14:textId="77777777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D745" w14:textId="77777777" w:rsidR="00496114" w:rsidRDefault="0049611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5473" w14:textId="02B23F1B" w:rsidR="00496114" w:rsidRDefault="004961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PED. PRZEDSZ. I WCZESNOSZ.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8635" w14:textId="04C526DB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9592" w14:textId="2EF92BC1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AE52" w14:textId="7777777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B670A" w14:textId="7777777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D002" w14:textId="13B6879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D3C9" w14:textId="29E6771D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B7EA" w14:textId="5053078A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4314" w14:textId="581A20E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4383" w14:textId="7777777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9CBFC" w14:textId="7777777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62C2" w14:textId="7777777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68A4" w14:textId="77777777" w:rsidR="00496114" w:rsidRDefault="004961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683DC93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11B3F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F2B8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POLITOLOGIA I STOS. MIĘDZ.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E777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83E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29C7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5F5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920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3300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6DD4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D67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452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283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966A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F5B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9F1E66D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1E4D9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0C76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POLITOLOGIA I STOS. MIĘDZ.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C41C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5DA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D18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D2E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0E3F4" w14:textId="77777777" w:rsidR="00466985" w:rsidRDefault="0046698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EC4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EAB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F5B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D83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3064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AA6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137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748C86D" w14:textId="77777777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19DAB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7A31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982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98D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52A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C55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46D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99FF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A15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4B3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91E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5BD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B91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A8D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E7E8B4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B74B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A3D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SOCJOLOGIA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6904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863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919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0B4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CA7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980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621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389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A97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CF8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C4A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837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8A471B9" w14:textId="77777777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D49F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  <w:p w14:paraId="6C36A995" w14:textId="77777777" w:rsidR="0046698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</w:t>
            </w:r>
          </w:p>
          <w:p w14:paraId="0814A075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1A5C6E91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5DC8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ENERGETYKA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A8D6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D1CA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E072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412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1A1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B2F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E30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1C60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CF8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3ADA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AC4E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945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940241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8ED1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9BC7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W LOGISTYCE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EF72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32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4DA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D3A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C5E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A61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167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CE53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5C5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8A1E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6BD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701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EC6FF2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D0CF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88D75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MECHANIKA I BUD. MASZYN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AFD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ED34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D30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DBF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EC8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6BB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AE5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FFE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EE5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E8E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1E46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50E0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747222A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4265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F960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MECHANIKA I BUD. MASZYN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CC2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3D8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33F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43C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2FF5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216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09B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8C3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18F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50D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308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734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63B27734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68803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C45D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MECHATRONIKA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6057D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8738" w14:textId="77777777" w:rsidR="00466985" w:rsidRDefault="00000000">
            <w:pPr>
              <w:spacing w:after="0" w:line="240" w:lineRule="auto"/>
              <w:jc w:val="center"/>
            </w:pPr>
            <w:proofErr w:type="gramStart"/>
            <w:r>
              <w:rPr>
                <w:sz w:val="18"/>
                <w:szCs w:val="18"/>
              </w:rPr>
              <w:t>obcy(</w:t>
            </w:r>
            <w:proofErr w:type="spellStart"/>
            <w:proofErr w:type="gramEnd"/>
            <w:r>
              <w:rPr>
                <w:sz w:val="18"/>
                <w:szCs w:val="18"/>
              </w:rPr>
              <w:t>ang.sp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3E1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F4E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7DF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038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747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8B5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46F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B6A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98E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C24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7FAB950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F143" w14:textId="77777777" w:rsidR="00466985" w:rsidRDefault="00466985">
            <w:pPr>
              <w:spacing w:after="0" w:line="240" w:lineRule="auto"/>
              <w:rPr>
                <w:b/>
              </w:rPr>
            </w:pPr>
          </w:p>
          <w:p w14:paraId="569B7C58" w14:textId="77777777" w:rsidR="0046698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</w:t>
            </w:r>
          </w:p>
          <w:p w14:paraId="25FE101D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1EBD01B4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14:paraId="53F70FB6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Ż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913C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BEZPIECZ. I CERTYF. ŻYWNOŚCI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75A6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4CC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4DE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41F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BEC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ECF0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8FC0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C8F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2AFD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3AC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80D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99D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3D3FD06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3C66" w14:textId="77777777" w:rsidR="00466985" w:rsidRDefault="0046698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0AC4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GASTRONOMIA - SZTUKA KUL.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E8D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EEF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obcy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EA34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2A0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AABC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C05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BBB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D742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0F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FE8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305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AB3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0FD44DC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9ED8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959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GASTRONOMIA - SZTUKA KUL.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9D5F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B309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B39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EBF63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370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9C3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EF8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BAC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4EE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995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F17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CE3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3C3D48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9D4B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2EB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TECHN. ŻYWNOŚCI I ŻYW. CZŁ.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4473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inż.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A4D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239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679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C821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6884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513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8CD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D01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222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495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8A6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92B2921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18ED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218D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TECHN. ŻYWNOŚCI I ŻYW. CZŁ.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F5D1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135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B8B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2DD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806B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5849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BD2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F3307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588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2FE3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FCB3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D62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56A937E7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88BE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BABE0" w14:textId="77777777" w:rsidR="00466985" w:rsidRDefault="00000000">
            <w:pPr>
              <w:spacing w:after="0" w:line="240" w:lineRule="auto"/>
            </w:pPr>
            <w:r>
              <w:rPr>
                <w:sz w:val="20"/>
                <w:szCs w:val="20"/>
              </w:rPr>
              <w:t>TECH. ŻYWN. I ŻYW. CZŁ</w:t>
            </w:r>
            <w:r>
              <w:rPr>
                <w:sz w:val="16"/>
                <w:szCs w:val="16"/>
              </w:rPr>
              <w:t>. w j. ang.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D9BD2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B342" w14:textId="77777777" w:rsidR="00466985" w:rsidRDefault="00000000">
            <w:pPr>
              <w:spacing w:after="0" w:line="240" w:lineRule="auto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Engl.term.in food engineering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E17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663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643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092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734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7CC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CBA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DA2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CAA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A45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481F80D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28FC1" w14:textId="77777777" w:rsidR="0046698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</w:t>
            </w:r>
          </w:p>
          <w:p w14:paraId="0CE1BC1A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14:paraId="4AF9F4E1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14:paraId="723447DB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A0E1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ADMINISTRACJA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CF8D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18B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B25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A49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581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95A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0BD5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D05D5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7193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1343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69261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976A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66985" w14:paraId="4942BD44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FA9CC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1FF8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BEZPIECZEŃSTWO WEWN.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BB95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2A8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705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41C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412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02F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34A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D4F6D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D134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921A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E3F6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1927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66985" w14:paraId="6269DB0B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3BA37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B81A9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DORADZTWO PODATKOWE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F447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375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B00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835E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5A08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B72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2420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8CE1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88DA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E971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4A27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7330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66985" w14:paraId="69CDBD49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51056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76D3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KRYMINOLOGIA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76B7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F9D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E58C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134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5E3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F16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9CF9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9CC1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569A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4A04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86B8C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A982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66985" w14:paraId="6173B760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8A4A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FA84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9EA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3A85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CF97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B46F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0BB2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91C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E25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723A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0060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2C88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2616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FFB2D" w14:textId="77777777" w:rsidR="00466985" w:rsidRDefault="0046698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66985" w14:paraId="7D91BAB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C966" w14:textId="77777777" w:rsidR="00466985" w:rsidRDefault="00466985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  <w:p w14:paraId="7C911AA1" w14:textId="77777777" w:rsidR="00466985" w:rsidRDefault="00000000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WS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784C1" w14:textId="77777777" w:rsidR="00466985" w:rsidRDefault="000000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ED. ART. W ZAKR. SZTUKI MUZ.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BA1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r>
              <w:rPr>
                <w:color w:val="000000"/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C570F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853B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1DC7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B10B7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29E0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6618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79E4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EB21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3FE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9459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0EC9B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985" w14:paraId="58174E2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F876" w14:textId="77777777" w:rsidR="00466985" w:rsidRDefault="00466985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BBFA" w14:textId="77777777" w:rsidR="00466985" w:rsidRDefault="000000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ED. ART. W ZAKR. SZTUKI MUZ.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625A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  <w:szCs w:val="20"/>
              </w:rPr>
              <w:t>II</w:t>
            </w:r>
            <w:r>
              <w:rPr>
                <w:color w:val="000000"/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EC57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ang./warsz.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90AE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6390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6AFE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90C1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06F8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1D2E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3352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A0CF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251A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329C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985" w14:paraId="46B7BD2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2DCE" w14:textId="77777777" w:rsidR="00466985" w:rsidRDefault="00466985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CEB4F" w14:textId="77777777" w:rsidR="00466985" w:rsidRDefault="000000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PRODUKCJA MUZ. I REAL. DŹW.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2DBB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r>
              <w:rPr>
                <w:color w:val="000000"/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5ED6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A13FA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4EA9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985E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50214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6805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6ED9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24F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0E8A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8791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B1CB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985" w14:paraId="37E15B8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0CC9" w14:textId="77777777" w:rsidR="00466985" w:rsidRDefault="00466985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346A" w14:textId="77777777" w:rsidR="00466985" w:rsidRDefault="000000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ED. ART. W ZAKR. SZTUK PLAST.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A598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r>
              <w:rPr>
                <w:color w:val="000000"/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7EF4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1C1A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D388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EA31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00EDA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8BBF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C1452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8A65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213B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946D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D1B7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985" w14:paraId="64F0B9E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3D03" w14:textId="77777777" w:rsidR="00466985" w:rsidRDefault="00466985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818B" w14:textId="77777777" w:rsidR="00466985" w:rsidRDefault="0000000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ED. ART. W ZAKR. SZTUK PLAST.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58916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  <w:szCs w:val="20"/>
              </w:rPr>
              <w:t>II</w:t>
            </w:r>
            <w:r>
              <w:rPr>
                <w:color w:val="000000"/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F7CC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08AE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BE3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6CD7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446D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FF0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DE1D7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DE77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E14C" w14:textId="77777777" w:rsidR="00466985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3F52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C8A2" w14:textId="77777777" w:rsidR="00466985" w:rsidRDefault="0046698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985" w14:paraId="3E78FEC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B974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  <w:p w14:paraId="2FEC5063" w14:textId="77777777" w:rsidR="0046698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B71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O RODZINIE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1B983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lic.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B89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8F8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5F5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C3D9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264B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0803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502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D15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B7C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3C1CA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0A2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239D8A3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9BD1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6902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O RODZINIE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4187" w14:textId="77777777" w:rsidR="00466985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II</w:t>
            </w:r>
            <w:r>
              <w:rPr>
                <w:sz w:val="20"/>
                <w:szCs w:val="20"/>
                <w:vertAlign w:val="superscript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9CA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obcy/warsz.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E815F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0244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19BA2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60C8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A4B6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09B9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E59B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44AC6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557C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1C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66985" w14:paraId="1A71E3F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B8F8" w14:textId="77777777" w:rsidR="00466985" w:rsidRDefault="00466985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037E" w14:textId="77777777" w:rsidR="00466985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TEOLOGIA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FED4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F4AA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obcy 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43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88DB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EB3D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8470C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6090" w14:textId="77777777" w:rsidR="00466985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5FE9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4131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BC95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7A6B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2FFD" w14:textId="77777777" w:rsidR="00466985" w:rsidRDefault="004669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423EBD" w14:textId="77777777" w:rsidR="00466985" w:rsidRDefault="00000000">
      <w:p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*zaległe zajęcia z </w:t>
      </w:r>
      <w:proofErr w:type="spellStart"/>
      <w:r>
        <w:rPr>
          <w:sz w:val="16"/>
          <w:szCs w:val="16"/>
        </w:rPr>
        <w:t>sem</w:t>
      </w:r>
      <w:proofErr w:type="spellEnd"/>
      <w:r>
        <w:rPr>
          <w:sz w:val="16"/>
          <w:szCs w:val="16"/>
        </w:rPr>
        <w:t>. letniego 22/23</w:t>
      </w:r>
    </w:p>
    <w:p w14:paraId="6E6D9640" w14:textId="77777777" w:rsidR="00466985" w:rsidRDefault="00466985">
      <w:pPr>
        <w:shd w:val="clear" w:color="auto" w:fill="FFFFFF"/>
        <w:rPr>
          <w:b/>
        </w:rPr>
      </w:pPr>
    </w:p>
    <w:sectPr w:rsidR="00466985">
      <w:pgSz w:w="11906" w:h="16838"/>
      <w:pgMar w:top="720" w:right="567" w:bottom="72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C6D7" w14:textId="77777777" w:rsidR="005F79F3" w:rsidRDefault="005F79F3">
      <w:pPr>
        <w:spacing w:after="0" w:line="240" w:lineRule="auto"/>
      </w:pPr>
      <w:r>
        <w:separator/>
      </w:r>
    </w:p>
  </w:endnote>
  <w:endnote w:type="continuationSeparator" w:id="0">
    <w:p w14:paraId="3139DCDD" w14:textId="77777777" w:rsidR="005F79F3" w:rsidRDefault="005F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1391" w14:textId="77777777" w:rsidR="005F79F3" w:rsidRDefault="005F79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827329" w14:textId="77777777" w:rsidR="005F79F3" w:rsidRDefault="005F7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6985"/>
    <w:rsid w:val="00466985"/>
    <w:rsid w:val="00496114"/>
    <w:rsid w:val="005F79F3"/>
    <w:rsid w:val="0094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7C5D"/>
  <w15:docId w15:val="{C6FDEAEC-7F2A-457D-AA3D-792004F8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rial"/>
        <w:sz w:val="22"/>
        <w:szCs w:val="22"/>
        <w:lang w:val="pl-PL" w:eastAsia="pl-PL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Wojasinski</dc:creator>
  <cp:lastModifiedBy>Elwira Dobrzycka</cp:lastModifiedBy>
  <cp:revision>2</cp:revision>
  <dcterms:created xsi:type="dcterms:W3CDTF">2026-09-03T09:58:00Z</dcterms:created>
  <dcterms:modified xsi:type="dcterms:W3CDTF">2026-09-03T09:58:00Z</dcterms:modified>
</cp:coreProperties>
</file>